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B25D39"/>
    <w:p w:rsidR="00B25D39" w:rsidRDefault="00B25D39" w:rsidP="00B25D39"/>
    <w:p w:rsidR="00B25D39" w:rsidRDefault="00B25D39" w:rsidP="00B25D39"/>
    <w:p w:rsidR="00B25D39" w:rsidRDefault="00B25D39" w:rsidP="00B25D39"/>
    <w:p w:rsidR="00B25D39" w:rsidRPr="00C641D0" w:rsidRDefault="00B25D39" w:rsidP="00B25D39"/>
    <w:p w:rsidR="006A3710" w:rsidRPr="00C641D0" w:rsidRDefault="006A3710" w:rsidP="00B25D39"/>
    <w:p w:rsidR="006A3710" w:rsidRPr="00C641D0" w:rsidRDefault="006A3710" w:rsidP="00B25D39"/>
    <w:p w:rsidR="006A3710" w:rsidRPr="00C641D0" w:rsidRDefault="006A3710" w:rsidP="00B25D39"/>
    <w:p w:rsidR="006A3710" w:rsidRPr="00C641D0" w:rsidRDefault="00B77433" w:rsidP="00B25D39">
      <w:pPr>
        <w:jc w:val="center"/>
      </w:pPr>
      <w:r>
        <w:t>Are Too Many People Going to College?</w:t>
      </w:r>
    </w:p>
    <w:p w:rsidR="00CB5B41" w:rsidRPr="00C641D0" w:rsidRDefault="00527083" w:rsidP="00B25D39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B25D39">
      <w:pPr>
        <w:jc w:val="center"/>
      </w:pPr>
      <w:r w:rsidRPr="00C641D0">
        <w:t>Academic Institution</w:t>
      </w:r>
    </w:p>
    <w:p w:rsidR="006A3710" w:rsidRPr="00C641D0" w:rsidRDefault="00527083" w:rsidP="00B25D39">
      <w:pPr>
        <w:jc w:val="center"/>
      </w:pPr>
      <w:r>
        <w:t>Date</w:t>
      </w:r>
    </w:p>
    <w:p w:rsidR="006A3710" w:rsidRPr="00C641D0" w:rsidRDefault="006A3710" w:rsidP="00B25D39">
      <w:pPr>
        <w:jc w:val="center"/>
      </w:pPr>
    </w:p>
    <w:p w:rsidR="006A3710" w:rsidRPr="00C641D0" w:rsidRDefault="006A3710" w:rsidP="00B25D39">
      <w:pPr>
        <w:jc w:val="center"/>
      </w:pPr>
    </w:p>
    <w:p w:rsidR="00CB5B41" w:rsidRPr="00C641D0" w:rsidRDefault="00CB5B41" w:rsidP="00B25D39">
      <w:pPr>
        <w:jc w:val="center"/>
      </w:pPr>
    </w:p>
    <w:p w:rsidR="00527083" w:rsidRDefault="00527083" w:rsidP="00B25D39">
      <w:r>
        <w:br w:type="page"/>
      </w:r>
    </w:p>
    <w:p w:rsidR="004D6A5D" w:rsidRDefault="00B77433" w:rsidP="00B25D39">
      <w:pPr>
        <w:jc w:val="center"/>
      </w:pPr>
      <w:r>
        <w:lastRenderedPageBreak/>
        <w:t>Are Too Many People Going To College</w:t>
      </w:r>
    </w:p>
    <w:p w:rsidR="002F7090" w:rsidRDefault="006A68E6" w:rsidP="00B25D39">
      <w:r>
        <w:tab/>
      </w:r>
      <w:r w:rsidR="00B117C3">
        <w:t>In the United States of America, higher education has been associated with success in life</w:t>
      </w:r>
      <w:r w:rsidR="00B14566">
        <w:t>,</w:t>
      </w:r>
      <w:r w:rsidR="00B117C3">
        <w:t xml:space="preserve"> which has </w:t>
      </w:r>
      <w:r w:rsidR="00E96BE0">
        <w:t>made the co</w:t>
      </w:r>
      <w:r w:rsidR="00C1242C">
        <w:t xml:space="preserve">untry’s higher education institutions </w:t>
      </w:r>
      <w:r w:rsidR="00E96BE0">
        <w:t xml:space="preserve">experience a surge of individuals that are either forced to attend colleges or simply unprepared </w:t>
      </w:r>
      <w:r w:rsidR="00C1242C">
        <w:t xml:space="preserve">to learn. </w:t>
      </w:r>
      <w:r w:rsidR="00FB4FEB">
        <w:t xml:space="preserve">In his </w:t>
      </w:r>
      <w:r w:rsidR="006F7527">
        <w:t xml:space="preserve">article “Are Too Many People Going to College,” </w:t>
      </w:r>
      <w:r w:rsidR="00D03CF2">
        <w:t>Charles Murray</w:t>
      </w:r>
      <w:r w:rsidR="00053A71">
        <w:t>makes salient points on people</w:t>
      </w:r>
      <w:r w:rsidR="00B14566">
        <w:t>'s</w:t>
      </w:r>
      <w:r w:rsidR="00053A71">
        <w:t xml:space="preserve"> obsession with </w:t>
      </w:r>
      <w:r w:rsidR="008A7D2B">
        <w:t xml:space="preserve">higher </w:t>
      </w:r>
      <w:r w:rsidR="00053A71">
        <w:t xml:space="preserve">education </w:t>
      </w:r>
      <w:r w:rsidR="00E82B14">
        <w:t>and argues th</w:t>
      </w:r>
      <w:r w:rsidR="00B36AA8">
        <w:t>at earning a college degree is not meant for everyone</w:t>
      </w:r>
      <w:r w:rsidR="00B14566">
        <w:t>,</w:t>
      </w:r>
      <w:r w:rsidR="00B36AA8">
        <w:t xml:space="preserve"> even though the American society thinks otherwise</w:t>
      </w:r>
      <w:r w:rsidR="006F7527">
        <w:t>. Within his article, the acknowledges that students need to have knowledge sciences, arts</w:t>
      </w:r>
      <w:r w:rsidR="00B14566">
        <w:t>,</w:t>
      </w:r>
      <w:r w:rsidR="006F7527">
        <w:t xml:space="preserve"> and history.</w:t>
      </w:r>
      <w:r w:rsidR="001E5149">
        <w:t>Whereas the argument that too many people are attending college may sound farcical to people who hold the view that not enough are joining college.</w:t>
      </w:r>
      <w:r w:rsidR="008D4AA7">
        <w:t xml:space="preserve"> According to Murray, elementary years and starting early are essential in acquiring knowledge</w:t>
      </w:r>
      <w:r w:rsidR="0023252D">
        <w:t xml:space="preserve"> as young children enjoy learning as compared to adult students. </w:t>
      </w:r>
      <w:r w:rsidR="00ED2771">
        <w:t>Murray asserts that high schools are meant to prepare students for college</w:t>
      </w:r>
      <w:r w:rsidR="008A7D2B">
        <w:t>;</w:t>
      </w:r>
      <w:r w:rsidR="00ED2771">
        <w:t xml:space="preserve"> however</w:t>
      </w:r>
      <w:r w:rsidR="008A7D2B">
        <w:t>,</w:t>
      </w:r>
      <w:r w:rsidR="00ED2771">
        <w:t xml:space="preserve"> they often their curriculum level is below what college courses demand. </w:t>
      </w:r>
      <w:r w:rsidR="00022683">
        <w:t xml:space="preserve">Individuals that want to attain higher education often take up to five years to complete their studies. </w:t>
      </w:r>
      <w:r w:rsidR="009604F2" w:rsidRPr="00D47FF7">
        <w:rPr>
          <w:highlight w:val="cyan"/>
        </w:rPr>
        <w:t>In this paper, I agree with Murray’s conclusion that there are far too many people going to college aiming for white-collar jobs because blue-collar jobs are seen to be unsatisfactory, disgusting to an option for those who are lazy, termed as dummies, or failed or did not complete college.</w:t>
      </w:r>
    </w:p>
    <w:p w:rsidR="0008659B" w:rsidRDefault="00CF4541" w:rsidP="00B25D39">
      <w:pPr>
        <w:ind w:firstLine="720"/>
      </w:pPr>
      <w:r>
        <w:t>Whereas earning a degree in America and most</w:t>
      </w:r>
      <w:r w:rsidR="00240ADE">
        <w:t xml:space="preserve"> in</w:t>
      </w:r>
      <w:r>
        <w:t xml:space="preserve"> countries in the world has become a standard, not many </w:t>
      </w:r>
      <w:r w:rsidR="00E6008A">
        <w:t>individuals</w:t>
      </w:r>
      <w:r>
        <w:t xml:space="preserve"> are willing and able to finish through.</w:t>
      </w:r>
      <w:r w:rsidR="00657A05">
        <w:t>Not all individuals have the ability to be engineers and lawyers or get white</w:t>
      </w:r>
      <w:r w:rsidR="008A7D2B">
        <w:t>-</w:t>
      </w:r>
      <w:r w:rsidR="00657A05">
        <w:t>collar jobs</w:t>
      </w:r>
      <w:r w:rsidR="00240ADE">
        <w:t xml:space="preserve"> as </w:t>
      </w:r>
      <w:r w:rsidR="008A7D2B">
        <w:t>some</w:t>
      </w:r>
      <w:r w:rsidR="00657A05">
        <w:t xml:space="preserve"> are good at other skilled </w:t>
      </w:r>
      <w:r w:rsidR="00240ADE">
        <w:t xml:space="preserve">in </w:t>
      </w:r>
      <w:r w:rsidR="00657A05">
        <w:t xml:space="preserve">labor jobs. </w:t>
      </w:r>
      <w:r w:rsidR="00063990">
        <w:t xml:space="preserve">In his essay, Murray argues that society is misleading students by associating college degrees to success in life. </w:t>
      </w:r>
      <w:r w:rsidR="009014FA">
        <w:t>Therefore, students often have higher expectations tha</w:t>
      </w:r>
      <w:r w:rsidR="008A7D2B">
        <w:t>n</w:t>
      </w:r>
      <w:r w:rsidR="009014FA">
        <w:t xml:space="preserve"> they should by going to college</w:t>
      </w:r>
      <w:r w:rsidR="008A7D2B">
        <w:t>,</w:t>
      </w:r>
      <w:r w:rsidR="009014FA">
        <w:t xml:space="preserve"> and sometimes they may not complete the course. </w:t>
      </w:r>
      <w:r w:rsidR="00957A0D">
        <w:t xml:space="preserve">This is an indication that </w:t>
      </w:r>
      <w:r w:rsidR="00957A0D">
        <w:lastRenderedPageBreak/>
        <w:t>Murray believes society is misleading students a claim he further supports by making a comparison of a student that w</w:t>
      </w:r>
      <w:r w:rsidR="008952C4">
        <w:t xml:space="preserve">ants to become an electrician or manager. </w:t>
      </w:r>
      <w:r w:rsidR="001769DD">
        <w:t>The student has excellent skills of becoming an electrician and lack managerial skills</w:t>
      </w:r>
      <w:r w:rsidR="008A7D2B">
        <w:t>;</w:t>
      </w:r>
      <w:r w:rsidR="001769DD">
        <w:t xml:space="preserve"> however, society adores managerial positions over labor jobs</w:t>
      </w:r>
      <w:r w:rsidR="00B14566">
        <w:t>,</w:t>
      </w:r>
      <w:r w:rsidR="001769DD">
        <w:t xml:space="preserve"> which equally pay well or more as compared to white</w:t>
      </w:r>
      <w:r w:rsidR="008A7D2B">
        <w:t>-</w:t>
      </w:r>
      <w:r w:rsidR="001769DD">
        <w:t xml:space="preserve">collar jobs. </w:t>
      </w:r>
      <w:r w:rsidR="009604F2">
        <w:t xml:space="preserve">As evident from Murray’s conclusions, </w:t>
      </w:r>
      <w:r w:rsidR="00A17839">
        <w:t>“</w:t>
      </w:r>
      <w:r w:rsidR="009604F2">
        <w:t>many people are focussin</w:t>
      </w:r>
      <w:r w:rsidR="000D260F">
        <w:t>g</w:t>
      </w:r>
      <w:r w:rsidR="009604F2">
        <w:t xml:space="preserve"> on higher education in the bi</w:t>
      </w:r>
      <w:r w:rsidR="00240ADE">
        <w:t>d</w:t>
      </w:r>
      <w:r w:rsidR="009604F2">
        <w:t xml:space="preserve"> to secure white collar jobs</w:t>
      </w:r>
      <w:r w:rsidR="00A17839">
        <w:t>”(Murray, 2008)</w:t>
      </w:r>
      <w:r w:rsidR="009604F2">
        <w:t xml:space="preserve">. </w:t>
      </w:r>
      <w:r w:rsidR="009600AD">
        <w:t xml:space="preserve">While society leading </w:t>
      </w:r>
      <w:r w:rsidR="00570024">
        <w:t xml:space="preserve">students down </w:t>
      </w:r>
      <w:r w:rsidR="008A7D2B">
        <w:t>the</w:t>
      </w:r>
      <w:r w:rsidR="00240ADE">
        <w:t xml:space="preserve"> </w:t>
      </w:r>
      <w:r w:rsidR="007C11FB">
        <w:t xml:space="preserve">wrong path, we are losing people who are capable </w:t>
      </w:r>
      <w:r w:rsidR="008A7D2B">
        <w:t>of</w:t>
      </w:r>
      <w:r w:rsidR="007C11FB">
        <w:t xml:space="preserve"> taking blue</w:t>
      </w:r>
      <w:r w:rsidR="008A7D2B">
        <w:t>-</w:t>
      </w:r>
      <w:r w:rsidR="007C11FB">
        <w:t xml:space="preserve">collar jobs and solving problems that are facing </w:t>
      </w:r>
      <w:r w:rsidR="00DD230A">
        <w:t xml:space="preserve">these sectors and industries. </w:t>
      </w:r>
    </w:p>
    <w:p w:rsidR="00C8676B" w:rsidRDefault="00A52051" w:rsidP="00B25D39">
      <w:pPr>
        <w:ind w:firstLine="720"/>
      </w:pPr>
      <w:r>
        <w:t>With the increasing population of people with bachelor</w:t>
      </w:r>
      <w:r w:rsidR="008A7D2B">
        <w:t>’</w:t>
      </w:r>
      <w:r>
        <w:t>s degree</w:t>
      </w:r>
      <w:r w:rsidR="008A7D2B">
        <w:t>s</w:t>
      </w:r>
      <w:r>
        <w:t xml:space="preserve">, it is increasingly challenging for one to a job. </w:t>
      </w:r>
      <w:r w:rsidR="003E22C7" w:rsidRPr="00346A26">
        <w:rPr>
          <w:highlight w:val="yellow"/>
        </w:rPr>
        <w:t>Existing data indicates there is an increase in the number of degrees awarded in the United States of America since 2003 and is expected to rise</w:t>
      </w:r>
      <w:r w:rsidR="00F51A54" w:rsidRPr="00346A26">
        <w:rPr>
          <w:highlight w:val="yellow"/>
        </w:rPr>
        <w:t xml:space="preserve"> several years into the future.</w:t>
      </w:r>
      <w:r w:rsidR="00F20091">
        <w:t xml:space="preserve">Murray argues that there are other means that individuals can use to obtain information that does not necessarily entail </w:t>
      </w:r>
      <w:r w:rsidR="004A796D">
        <w:t>earning a degree</w:t>
      </w:r>
      <w:r w:rsidR="00325790">
        <w:t xml:space="preserve">. He also argues that one does not need to go to college to make a living out </w:t>
      </w:r>
      <w:r w:rsidR="00B14566">
        <w:t>of</w:t>
      </w:r>
      <w:r w:rsidR="00325790">
        <w:t xml:space="preserve"> what he</w:t>
      </w:r>
      <w:bookmarkStart w:id="0" w:name="_GoBack"/>
      <w:bookmarkEnd w:id="0"/>
      <w:r w:rsidR="00325790">
        <w:t xml:space="preserve"> or she is good at or enjoys doing.</w:t>
      </w:r>
    </w:p>
    <w:p w:rsidR="00C8676B" w:rsidRDefault="00C8676B" w:rsidP="00B25D39">
      <w:r>
        <w:tab/>
        <w:t xml:space="preserve">Times have significantly </w:t>
      </w:r>
      <w:r w:rsidR="00E663E3">
        <w:t>changed;</w:t>
      </w:r>
      <w:r>
        <w:t xml:space="preserve"> people no longer need to attend colleges to learn. </w:t>
      </w:r>
      <w:r w:rsidR="00996964">
        <w:t>In the 20</w:t>
      </w:r>
      <w:r w:rsidR="00996964" w:rsidRPr="00996964">
        <w:rPr>
          <w:vertAlign w:val="superscript"/>
        </w:rPr>
        <w:t>th</w:t>
      </w:r>
      <w:r w:rsidR="00996964">
        <w:t xml:space="preserve"> century, colleges were predominantly the traditional ways through which </w:t>
      </w:r>
      <w:r w:rsidR="00E663E3">
        <w:t>people could acquire and expand knowledge</w:t>
      </w:r>
      <w:r w:rsidR="008A7D2B">
        <w:t>;</w:t>
      </w:r>
      <w:r w:rsidR="00E663E3">
        <w:t xml:space="preserve"> things have however</w:t>
      </w:r>
      <w:r w:rsidR="00B14566">
        <w:t>,</w:t>
      </w:r>
      <w:r w:rsidR="00E663E3">
        <w:t xml:space="preserve"> changed. Murray asserts that there are several ways in which people can gain knowledge without attending college. </w:t>
      </w:r>
      <w:r w:rsidR="00145969">
        <w:t xml:space="preserve">With the changing times and evolving technology, people can access information whenever they are. </w:t>
      </w:r>
      <w:r w:rsidR="0070409E">
        <w:t xml:space="preserve">Students can livestream lectures </w:t>
      </w:r>
      <w:r w:rsidR="00152E00">
        <w:t>wherever they are</w:t>
      </w:r>
      <w:r w:rsidR="00B14566">
        <w:t>,</w:t>
      </w:r>
      <w:r w:rsidR="00152E00">
        <w:t xml:space="preserve"> while educators </w:t>
      </w:r>
      <w:r w:rsidR="00717F2C">
        <w:t>can get in touch with learners from wherever they are</w:t>
      </w:r>
      <w:r w:rsidR="004D5437">
        <w:t xml:space="preserve">, whether in the same country or entirely a different continent. </w:t>
      </w:r>
      <w:r w:rsidR="00937130">
        <w:t xml:space="preserve">In the essay “Are Too Many People Going to College,” Murray demonstrates </w:t>
      </w:r>
      <w:r w:rsidR="00C35B4C">
        <w:t xml:space="preserve">the significance of changing technologies when states that some people prefer to be with other people during </w:t>
      </w:r>
      <w:r w:rsidR="008A7D2B">
        <w:t xml:space="preserve">the </w:t>
      </w:r>
      <w:r w:rsidR="00C35B4C">
        <w:t xml:space="preserve">workday </w:t>
      </w:r>
      <w:r w:rsidR="00C35B4C">
        <w:lastRenderedPageBreak/>
        <w:t>while others like to be on college campuses</w:t>
      </w:r>
      <w:r w:rsidR="00B14566">
        <w:t xml:space="preserve"> (</w:t>
      </w:r>
      <w:r w:rsidR="00B14566" w:rsidRPr="00B76074">
        <w:rPr>
          <w:color w:val="222222"/>
          <w:shd w:val="clear" w:color="auto" w:fill="FFFFFF"/>
        </w:rPr>
        <w:t>Murray, 2008).</w:t>
      </w:r>
      <w:r w:rsidR="0089360B">
        <w:t xml:space="preserve">The convenience of electronic books has enabled us to purchase books from the comfort of our homes and workplaces. Depending on the size of storage that an individual may </w:t>
      </w:r>
      <w:r w:rsidR="008A7D2B">
        <w:t>have</w:t>
      </w:r>
      <w:r w:rsidR="0089360B">
        <w:t xml:space="preserve">, he or she might have many e-books </w:t>
      </w:r>
      <w:r w:rsidR="00B14566">
        <w:t>that</w:t>
      </w:r>
      <w:r w:rsidR="0089360B">
        <w:t xml:space="preserve"> can be easily accessed whenever needed. </w:t>
      </w:r>
      <w:r w:rsidR="006B7BFF">
        <w:t xml:space="preserve">The popularity of audiobooks is growing by </w:t>
      </w:r>
      <w:r w:rsidR="008A7D2B">
        <w:t xml:space="preserve">the </w:t>
      </w:r>
      <w:r w:rsidR="006B7BFF">
        <w:t>day as people can listen to them while undertaking their daily tasks.</w:t>
      </w:r>
    </w:p>
    <w:p w:rsidR="00B76074" w:rsidRDefault="00206CFD" w:rsidP="00B25D39">
      <w:r>
        <w:tab/>
      </w:r>
      <w:r w:rsidR="00371FD5">
        <w:t>Murray</w:t>
      </w:r>
      <w:r w:rsidR="00B76074">
        <w:t xml:space="preserve"> (2008)</w:t>
      </w:r>
      <w:r w:rsidR="00371FD5">
        <w:t xml:space="preserve"> asserts that </w:t>
      </w:r>
      <w:r w:rsidR="00A17839">
        <w:t>“</w:t>
      </w:r>
      <w:r w:rsidR="00371FD5">
        <w:t>college degrees are not meant for everyone as many g</w:t>
      </w:r>
      <w:r w:rsidR="00AA22C0">
        <w:t xml:space="preserve">raduates often find themselves in debt, monies they spend </w:t>
      </w:r>
      <w:r w:rsidR="00371FD5">
        <w:t xml:space="preserve">many </w:t>
      </w:r>
      <w:r w:rsidR="00AA22C0">
        <w:t>years paying off</w:t>
      </w:r>
      <w:r w:rsidR="00371FD5">
        <w:t xml:space="preserve"> even after finding a job</w:t>
      </w:r>
      <w:r w:rsidR="00A17839">
        <w:t>”</w:t>
      </w:r>
      <w:r w:rsidR="00371FD5">
        <w:t>.</w:t>
      </w:r>
      <w:r w:rsidR="00B6762F" w:rsidRPr="000D260F">
        <w:rPr>
          <w:highlight w:val="yellow"/>
        </w:rPr>
        <w:t>Existing research indicates that college students are taking nearly six years to graduate with bachelor</w:t>
      </w:r>
      <w:r w:rsidR="00B14566" w:rsidRPr="000D260F">
        <w:rPr>
          <w:highlight w:val="yellow"/>
        </w:rPr>
        <w:t>'</w:t>
      </w:r>
      <w:r w:rsidR="00B6762F" w:rsidRPr="000D260F">
        <w:rPr>
          <w:highlight w:val="yellow"/>
        </w:rPr>
        <w:t>s that normally require four years</w:t>
      </w:r>
      <w:r w:rsidR="00B6762F">
        <w:t>. For most students, the two years is a waste of time and money</w:t>
      </w:r>
      <w:r w:rsidR="00B14566">
        <w:t>,</w:t>
      </w:r>
      <w:r w:rsidR="00B6762F">
        <w:t xml:space="preserve"> which is plunging them further in debt.</w:t>
      </w:r>
      <w:r w:rsidR="00616255">
        <w:t>As earning a bachelor</w:t>
      </w:r>
      <w:r w:rsidR="00B14566">
        <w:t>'</w:t>
      </w:r>
      <w:r w:rsidR="00616255">
        <w:t xml:space="preserve">s degree has become a standard, many people often associate </w:t>
      </w:r>
      <w:r w:rsidR="004707F6">
        <w:t>failure to attend college to dumbness and lazines</w:t>
      </w:r>
      <w:r w:rsidR="000A7423">
        <w:t xml:space="preserve">s. </w:t>
      </w:r>
      <w:r w:rsidR="000907FF" w:rsidRPr="003C7C5B">
        <w:rPr>
          <w:highlight w:val="yellow"/>
        </w:rPr>
        <w:t>Scientific studies indicate that education increases student</w:t>
      </w:r>
      <w:r w:rsidR="008A7D2B" w:rsidRPr="003C7C5B">
        <w:rPr>
          <w:highlight w:val="yellow"/>
        </w:rPr>
        <w:t>s</w:t>
      </w:r>
      <w:r w:rsidR="000907FF" w:rsidRPr="003C7C5B">
        <w:rPr>
          <w:highlight w:val="yellow"/>
        </w:rPr>
        <w:t xml:space="preserve">’ cognitive abilities. However, it is not clear the extent to which additional </w:t>
      </w:r>
      <w:r w:rsidR="00670DC6" w:rsidRPr="003C7C5B">
        <w:rPr>
          <w:highlight w:val="yellow"/>
        </w:rPr>
        <w:t xml:space="preserve">schooling can influence intelligence. </w:t>
      </w:r>
      <w:r w:rsidR="00706E45" w:rsidRPr="00EA2BEB">
        <w:t xml:space="preserve">Whereas it is essential for </w:t>
      </w:r>
      <w:r w:rsidR="004E2BA1" w:rsidRPr="00EA2BEB">
        <w:t>student</w:t>
      </w:r>
      <w:r w:rsidR="008A7D2B" w:rsidRPr="00EA2BEB">
        <w:t>s</w:t>
      </w:r>
      <w:r w:rsidR="004E2BA1" w:rsidRPr="00EA2BEB">
        <w:t xml:space="preserve"> to go to college, </w:t>
      </w:r>
      <w:r w:rsidR="008A7D2B" w:rsidRPr="00EA2BEB">
        <w:t>they</w:t>
      </w:r>
      <w:r w:rsidR="004E2BA1" w:rsidRPr="00EA2BEB">
        <w:t xml:space="preserve"> should not be forced to attain </w:t>
      </w:r>
      <w:r w:rsidR="002F7090" w:rsidRPr="00EA2BEB">
        <w:t>bachelor’s</w:t>
      </w:r>
      <w:r w:rsidR="004E2BA1" w:rsidRPr="00EA2BEB">
        <w:t xml:space="preserve"> degrees that will not be beneficial to their future careers</w:t>
      </w:r>
      <w:r w:rsidR="004E2BA1">
        <w:t xml:space="preserve">. </w:t>
      </w:r>
      <w:r w:rsidR="004769A6">
        <w:t>I think that the educational system that most countries are building on</w:t>
      </w:r>
      <w:r w:rsidR="00B14566">
        <w:t>,</w:t>
      </w:r>
      <w:r w:rsidR="004769A6">
        <w:t xml:space="preserve"> including the United States of America should be updated to accommodate changing times and technological innovations. </w:t>
      </w:r>
    </w:p>
    <w:p w:rsidR="00B76074" w:rsidRDefault="00B76074" w:rsidP="00B25D39">
      <w:r>
        <w:br w:type="page"/>
      </w:r>
    </w:p>
    <w:p w:rsidR="000907FF" w:rsidRDefault="00B76074" w:rsidP="00B25D39">
      <w:pPr>
        <w:jc w:val="center"/>
      </w:pPr>
      <w:r>
        <w:lastRenderedPageBreak/>
        <w:t>Reference</w:t>
      </w:r>
    </w:p>
    <w:p w:rsidR="00B76074" w:rsidRPr="00B76074" w:rsidRDefault="00B76074" w:rsidP="00B25D39">
      <w:r w:rsidRPr="00B76074">
        <w:rPr>
          <w:color w:val="222222"/>
          <w:shd w:val="clear" w:color="auto" w:fill="FFFFFF"/>
        </w:rPr>
        <w:t>Murray, C. (2008). Are Too Many People Going to College?. </w:t>
      </w:r>
      <w:r w:rsidRPr="00B76074">
        <w:rPr>
          <w:i/>
          <w:iCs/>
          <w:color w:val="222222"/>
          <w:shd w:val="clear" w:color="auto" w:fill="FFFFFF"/>
        </w:rPr>
        <w:t>The American</w:t>
      </w:r>
      <w:r w:rsidRPr="00B76074">
        <w:rPr>
          <w:color w:val="222222"/>
          <w:shd w:val="clear" w:color="auto" w:fill="FFFFFF"/>
        </w:rPr>
        <w:t>, </w:t>
      </w:r>
      <w:r w:rsidRPr="00B76074">
        <w:rPr>
          <w:i/>
          <w:iCs/>
          <w:color w:val="222222"/>
          <w:shd w:val="clear" w:color="auto" w:fill="FFFFFF"/>
        </w:rPr>
        <w:t>8</w:t>
      </w:r>
      <w:r w:rsidRPr="00B76074">
        <w:rPr>
          <w:color w:val="222222"/>
          <w:shd w:val="clear" w:color="auto" w:fill="FFFFFF"/>
        </w:rPr>
        <w:t>.</w:t>
      </w:r>
    </w:p>
    <w:sectPr w:rsidR="00B76074" w:rsidRPr="00B76074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AEB" w:rsidRDefault="00935AEB" w:rsidP="004D6A5D">
      <w:pPr>
        <w:spacing w:line="240" w:lineRule="auto"/>
      </w:pPr>
      <w:r>
        <w:separator/>
      </w:r>
    </w:p>
  </w:endnote>
  <w:endnote w:type="continuationSeparator" w:id="1">
    <w:p w:rsidR="00935AEB" w:rsidRDefault="00935AEB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AEB" w:rsidRDefault="00935AEB" w:rsidP="004D6A5D">
      <w:pPr>
        <w:spacing w:line="240" w:lineRule="auto"/>
      </w:pPr>
      <w:r>
        <w:separator/>
      </w:r>
    </w:p>
  </w:footnote>
  <w:footnote w:type="continuationSeparator" w:id="1">
    <w:p w:rsidR="00935AEB" w:rsidRDefault="00935AEB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B77433" w:rsidP="00CB5B41">
    <w:pPr>
      <w:pStyle w:val="Header"/>
    </w:pPr>
    <w:r>
      <w:t>ARE TOO MANY PEOPLE GOING TO COLLEGE?</w:t>
    </w:r>
    <w:r w:rsidR="00CB5B41">
      <w:tab/>
    </w:r>
    <w:r w:rsidR="00CB5B41">
      <w:tab/>
    </w:r>
    <w:r w:rsidR="00EA54C2">
      <w:fldChar w:fldCharType="begin"/>
    </w:r>
    <w:r w:rsidR="00CB5B41">
      <w:instrText xml:space="preserve"> PAGE   \* MERGEFORMAT </w:instrText>
    </w:r>
    <w:r w:rsidR="00EA54C2">
      <w:fldChar w:fldCharType="separate"/>
    </w:r>
    <w:r w:rsidR="00240ADE">
      <w:rPr>
        <w:noProof/>
      </w:rPr>
      <w:t>4</w:t>
    </w:r>
    <w:r w:rsidR="00EA54C2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B77433">
      <w:t>ARE TOO MANY PEOPLE GOING TO COLLEGE?</w:t>
    </w:r>
    <w:r>
      <w:tab/>
    </w:r>
    <w:r>
      <w:tab/>
    </w:r>
    <w:r w:rsidR="00EA54C2">
      <w:fldChar w:fldCharType="begin"/>
    </w:r>
    <w:r>
      <w:instrText xml:space="preserve"> PAGE   \* MERGEFORMAT </w:instrText>
    </w:r>
    <w:r w:rsidR="00EA54C2">
      <w:fldChar w:fldCharType="separate"/>
    </w:r>
    <w:r w:rsidR="00240ADE">
      <w:rPr>
        <w:noProof/>
      </w:rPr>
      <w:t>1</w:t>
    </w:r>
    <w:r w:rsidR="00EA54C2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rgUARE3FjCwAAAA="/>
  </w:docVars>
  <w:rsids>
    <w:rsidRoot w:val="00B77433"/>
    <w:rsid w:val="00022683"/>
    <w:rsid w:val="00053A71"/>
    <w:rsid w:val="00063990"/>
    <w:rsid w:val="0008659B"/>
    <w:rsid w:val="000907FF"/>
    <w:rsid w:val="000A7423"/>
    <w:rsid w:val="000D260F"/>
    <w:rsid w:val="000E1322"/>
    <w:rsid w:val="001065A3"/>
    <w:rsid w:val="00145969"/>
    <w:rsid w:val="00147F2D"/>
    <w:rsid w:val="00152E00"/>
    <w:rsid w:val="00162F16"/>
    <w:rsid w:val="001769DD"/>
    <w:rsid w:val="001E5149"/>
    <w:rsid w:val="00206CFD"/>
    <w:rsid w:val="00207C70"/>
    <w:rsid w:val="0023252D"/>
    <w:rsid w:val="00240ADE"/>
    <w:rsid w:val="002414A0"/>
    <w:rsid w:val="00256793"/>
    <w:rsid w:val="002F7090"/>
    <w:rsid w:val="00325790"/>
    <w:rsid w:val="00346A26"/>
    <w:rsid w:val="00362918"/>
    <w:rsid w:val="00371FD5"/>
    <w:rsid w:val="003B6A00"/>
    <w:rsid w:val="003C7C5B"/>
    <w:rsid w:val="003E22C7"/>
    <w:rsid w:val="004217B4"/>
    <w:rsid w:val="004707F6"/>
    <w:rsid w:val="004741E2"/>
    <w:rsid w:val="004769A6"/>
    <w:rsid w:val="00485D1F"/>
    <w:rsid w:val="004A796D"/>
    <w:rsid w:val="004B488A"/>
    <w:rsid w:val="004D5437"/>
    <w:rsid w:val="004D6A5D"/>
    <w:rsid w:val="004E2BA1"/>
    <w:rsid w:val="00527083"/>
    <w:rsid w:val="0055121B"/>
    <w:rsid w:val="00570024"/>
    <w:rsid w:val="005D418F"/>
    <w:rsid w:val="005D463E"/>
    <w:rsid w:val="00616255"/>
    <w:rsid w:val="00637909"/>
    <w:rsid w:val="00646AC4"/>
    <w:rsid w:val="00657A05"/>
    <w:rsid w:val="00670DC6"/>
    <w:rsid w:val="006A3710"/>
    <w:rsid w:val="006A68E6"/>
    <w:rsid w:val="006B7BFF"/>
    <w:rsid w:val="006F13F6"/>
    <w:rsid w:val="006F6F55"/>
    <w:rsid w:val="006F7527"/>
    <w:rsid w:val="0070409E"/>
    <w:rsid w:val="00706E45"/>
    <w:rsid w:val="00713C79"/>
    <w:rsid w:val="00717F2C"/>
    <w:rsid w:val="007437DC"/>
    <w:rsid w:val="007C11FB"/>
    <w:rsid w:val="007D1B5A"/>
    <w:rsid w:val="00813729"/>
    <w:rsid w:val="00837BA8"/>
    <w:rsid w:val="00884686"/>
    <w:rsid w:val="0089360B"/>
    <w:rsid w:val="008952C4"/>
    <w:rsid w:val="008A7D2B"/>
    <w:rsid w:val="008D4AA7"/>
    <w:rsid w:val="009014FA"/>
    <w:rsid w:val="00935AEB"/>
    <w:rsid w:val="00937130"/>
    <w:rsid w:val="00957A0D"/>
    <w:rsid w:val="009600AD"/>
    <w:rsid w:val="009602C6"/>
    <w:rsid w:val="009604F2"/>
    <w:rsid w:val="00996964"/>
    <w:rsid w:val="009A4CD9"/>
    <w:rsid w:val="009D2700"/>
    <w:rsid w:val="00A0551C"/>
    <w:rsid w:val="00A17839"/>
    <w:rsid w:val="00A52051"/>
    <w:rsid w:val="00A972A6"/>
    <w:rsid w:val="00AA22C0"/>
    <w:rsid w:val="00AC685F"/>
    <w:rsid w:val="00AE3C33"/>
    <w:rsid w:val="00B117C3"/>
    <w:rsid w:val="00B14566"/>
    <w:rsid w:val="00B25D39"/>
    <w:rsid w:val="00B36AA8"/>
    <w:rsid w:val="00B6762F"/>
    <w:rsid w:val="00B76074"/>
    <w:rsid w:val="00B77433"/>
    <w:rsid w:val="00B839C1"/>
    <w:rsid w:val="00B93037"/>
    <w:rsid w:val="00BB690D"/>
    <w:rsid w:val="00BC48B5"/>
    <w:rsid w:val="00C00033"/>
    <w:rsid w:val="00C01224"/>
    <w:rsid w:val="00C1242C"/>
    <w:rsid w:val="00C35B4C"/>
    <w:rsid w:val="00C54609"/>
    <w:rsid w:val="00C641D0"/>
    <w:rsid w:val="00C818EA"/>
    <w:rsid w:val="00C83E54"/>
    <w:rsid w:val="00C8676B"/>
    <w:rsid w:val="00C92DD8"/>
    <w:rsid w:val="00CB5B41"/>
    <w:rsid w:val="00CD1AFC"/>
    <w:rsid w:val="00CF3DA8"/>
    <w:rsid w:val="00CF4541"/>
    <w:rsid w:val="00D03CF2"/>
    <w:rsid w:val="00D04E37"/>
    <w:rsid w:val="00D16D41"/>
    <w:rsid w:val="00D47FF7"/>
    <w:rsid w:val="00DD230A"/>
    <w:rsid w:val="00E6008A"/>
    <w:rsid w:val="00E663E3"/>
    <w:rsid w:val="00E82B14"/>
    <w:rsid w:val="00E9177E"/>
    <w:rsid w:val="00E96BE0"/>
    <w:rsid w:val="00EA2BEB"/>
    <w:rsid w:val="00EA54C2"/>
    <w:rsid w:val="00ED2771"/>
    <w:rsid w:val="00EE7B66"/>
    <w:rsid w:val="00F20091"/>
    <w:rsid w:val="00F51A54"/>
    <w:rsid w:val="00FB4FEB"/>
    <w:rsid w:val="00FD4DE2"/>
    <w:rsid w:val="00FD7D96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686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wnload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4A607AA-9BD0-4F6B-9029-EBFD1F960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2</TotalTime>
  <Pages>5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2020-02-17T18:26:00Z</dcterms:created>
  <dcterms:modified xsi:type="dcterms:W3CDTF">2020-02-17T18:26:00Z</dcterms:modified>
</cp:coreProperties>
</file>